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38361" w14:textId="77777777" w:rsidR="00A85A01" w:rsidRPr="004147B3" w:rsidRDefault="00A85A01" w:rsidP="000C18AF">
      <w:pPr>
        <w:pStyle w:val="Title"/>
        <w:rPr>
          <w:rFonts w:ascii="Gill Sans MT" w:hAnsi="Gill Sans MT"/>
          <w:b/>
          <w:bCs/>
          <w:color w:val="365F91" w:themeColor="accent1" w:themeShade="BF"/>
          <w:sz w:val="22"/>
          <w:szCs w:val="22"/>
        </w:rPr>
      </w:pPr>
      <w:r w:rsidRPr="004147B3">
        <w:rPr>
          <w:rFonts w:ascii="Gill Sans MT" w:hAnsi="Gill Sans MT"/>
          <w:b/>
          <w:bCs/>
          <w:color w:val="365F91" w:themeColor="accent1" w:themeShade="BF"/>
          <w:sz w:val="22"/>
          <w:szCs w:val="22"/>
        </w:rPr>
        <w:t xml:space="preserve">THE </w:t>
      </w:r>
      <w:r w:rsidR="00C80EED" w:rsidRPr="004147B3">
        <w:rPr>
          <w:rFonts w:ascii="Gill Sans MT" w:hAnsi="Gill Sans MT"/>
          <w:b/>
          <w:bCs/>
          <w:color w:val="365F91" w:themeColor="accent1" w:themeShade="BF"/>
          <w:sz w:val="22"/>
          <w:szCs w:val="22"/>
        </w:rPr>
        <w:t>COLLEGE OF PODIATRY</w:t>
      </w:r>
    </w:p>
    <w:p w14:paraId="7EE3F940" w14:textId="77777777" w:rsidR="00A85A01" w:rsidRPr="0067215D" w:rsidRDefault="00A85A01" w:rsidP="000C18AF">
      <w:pPr>
        <w:pStyle w:val="Title"/>
        <w:rPr>
          <w:rFonts w:ascii="Gill Sans MT" w:hAnsi="Gill Sans MT"/>
          <w:color w:val="365F91" w:themeColor="accent1" w:themeShade="BF"/>
          <w:sz w:val="8"/>
          <w:szCs w:val="8"/>
        </w:rPr>
      </w:pPr>
    </w:p>
    <w:p w14:paraId="0ADE1B5E" w14:textId="77777777" w:rsidR="003D42BE" w:rsidRDefault="003D42BE" w:rsidP="0067215D">
      <w:pPr>
        <w:jc w:val="center"/>
        <w:rPr>
          <w:rFonts w:ascii="Gill Sans MT" w:hAnsi="Gill Sans MT"/>
          <w:color w:val="365F91" w:themeColor="accent1" w:themeShade="BF"/>
          <w:sz w:val="22"/>
          <w:szCs w:val="22"/>
        </w:rPr>
      </w:pPr>
      <w:r>
        <w:rPr>
          <w:rFonts w:ascii="Gill Sans MT" w:hAnsi="Gill Sans MT"/>
          <w:color w:val="365F91" w:themeColor="accent1" w:themeShade="BF"/>
          <w:sz w:val="22"/>
          <w:szCs w:val="22"/>
        </w:rPr>
        <w:t xml:space="preserve">ASSISTANT PRACTITIONER </w:t>
      </w:r>
      <w:r w:rsidR="000E3FBB">
        <w:rPr>
          <w:rFonts w:ascii="Gill Sans MT" w:hAnsi="Gill Sans MT"/>
          <w:color w:val="365F91" w:themeColor="accent1" w:themeShade="BF"/>
          <w:sz w:val="22"/>
          <w:szCs w:val="22"/>
        </w:rPr>
        <w:t xml:space="preserve">EXAMINATION </w:t>
      </w:r>
      <w:r w:rsidR="00A85A01" w:rsidRPr="004147B3">
        <w:rPr>
          <w:rFonts w:ascii="Gill Sans MT" w:hAnsi="Gill Sans MT"/>
          <w:color w:val="365F91" w:themeColor="accent1" w:themeShade="BF"/>
          <w:sz w:val="22"/>
          <w:szCs w:val="22"/>
        </w:rPr>
        <w:t xml:space="preserve">APPLICATION </w:t>
      </w:r>
    </w:p>
    <w:p w14:paraId="05CC963B" w14:textId="77777777" w:rsidR="0067215D" w:rsidRPr="0067215D" w:rsidRDefault="0067215D" w:rsidP="0067215D">
      <w:pPr>
        <w:jc w:val="center"/>
        <w:rPr>
          <w:rFonts w:ascii="Gill Sans MT" w:hAnsi="Gill Sans MT"/>
          <w:color w:val="365F91" w:themeColor="accent1" w:themeShade="BF"/>
          <w:sz w:val="6"/>
          <w:szCs w:val="6"/>
        </w:rPr>
      </w:pPr>
    </w:p>
    <w:p w14:paraId="14AC07F0" w14:textId="77777777" w:rsidR="00A85A01" w:rsidRPr="0067215D" w:rsidRDefault="0067215D" w:rsidP="00995515">
      <w:pPr>
        <w:rPr>
          <w:rFonts w:ascii="Gill Sans MT" w:hAnsi="Gill Sans MT" w:cs="Arial"/>
        </w:rPr>
      </w:pPr>
      <w:r>
        <w:rPr>
          <w:rFonts w:ascii="Gill Sans MT" w:hAnsi="Gill Sans MT" w:cs="Arial"/>
        </w:rPr>
        <w:t>Assistants Database</w:t>
      </w:r>
      <w:r w:rsidR="00D15E5C" w:rsidRPr="000E3FBB">
        <w:rPr>
          <w:rFonts w:ascii="Gill Sans MT" w:hAnsi="Gill Sans MT" w:cs="Arial"/>
        </w:rPr>
        <w:t xml:space="preserve"> </w:t>
      </w:r>
      <w:r w:rsidR="00A85A01" w:rsidRPr="000E3FBB">
        <w:rPr>
          <w:rFonts w:ascii="Gill Sans MT" w:hAnsi="Gill Sans MT" w:cs="Arial"/>
        </w:rPr>
        <w:t>Number</w:t>
      </w:r>
      <w:r>
        <w:rPr>
          <w:rFonts w:ascii="Gill Sans MT" w:hAnsi="Gill Sans MT" w:cs="Arial"/>
        </w:rPr>
        <w:t xml:space="preserve"> </w:t>
      </w:r>
      <w:r w:rsidR="00A85A01" w:rsidRPr="000E3FBB">
        <w:rPr>
          <w:rFonts w:ascii="Gill Sans MT" w:hAnsi="Gill Sans MT" w:cs="Arial"/>
          <w:i/>
          <w:iCs/>
        </w:rPr>
        <w:t>(FOR OFFICE USE ONLY)</w:t>
      </w:r>
      <w:r>
        <w:rPr>
          <w:rFonts w:ascii="Gill Sans MT" w:hAnsi="Gill Sans MT" w:cs="Arial"/>
          <w:i/>
          <w:iCs/>
        </w:rPr>
        <w:t>:</w:t>
      </w:r>
    </w:p>
    <w:p w14:paraId="26B94600" w14:textId="77777777" w:rsidR="00A85A01" w:rsidRPr="00872E35" w:rsidRDefault="00A85A01" w:rsidP="000C18AF">
      <w:pPr>
        <w:jc w:val="center"/>
        <w:rPr>
          <w:rFonts w:ascii="Gill Sans MT" w:hAnsi="Gill Sans MT" w:cs="Arial"/>
          <w:sz w:val="16"/>
          <w:szCs w:val="16"/>
        </w:rPr>
      </w:pPr>
    </w:p>
    <w:tbl>
      <w:tblPr>
        <w:tblW w:w="10173" w:type="dxa"/>
        <w:tblBorders>
          <w:top w:val="single" w:sz="6" w:space="0" w:color="632423" w:themeColor="accent2" w:themeShade="80"/>
          <w:left w:val="single" w:sz="6" w:space="0" w:color="632423" w:themeColor="accent2" w:themeShade="80"/>
          <w:bottom w:val="single" w:sz="6" w:space="0" w:color="632423" w:themeColor="accent2" w:themeShade="80"/>
          <w:right w:val="single" w:sz="6" w:space="0" w:color="632423" w:themeColor="accent2" w:themeShade="80"/>
          <w:insideH w:val="single" w:sz="6" w:space="0" w:color="632423" w:themeColor="accent2" w:themeShade="80"/>
          <w:insideV w:val="single" w:sz="6" w:space="0" w:color="632423" w:themeColor="accent2" w:themeShade="80"/>
        </w:tblBorders>
        <w:tblLayout w:type="fixed"/>
        <w:tblCellMar>
          <w:top w:w="28" w:type="dxa"/>
        </w:tblCellMar>
        <w:tblLook w:val="0000" w:firstRow="0" w:lastRow="0" w:firstColumn="0" w:lastColumn="0" w:noHBand="0" w:noVBand="0"/>
      </w:tblPr>
      <w:tblGrid>
        <w:gridCol w:w="3510"/>
        <w:gridCol w:w="6663"/>
      </w:tblGrid>
      <w:tr w:rsidR="00A85A01" w:rsidRPr="00C80EED" w14:paraId="4BD26420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CBF303D" w14:textId="77777777" w:rsidR="00A85A01" w:rsidRPr="00C80EED" w:rsidRDefault="00031DC7" w:rsidP="00C80EED">
            <w:pPr>
              <w:rPr>
                <w:rFonts w:ascii="Gill Sans MT" w:hAnsi="Gill Sans MT" w:cs="Arial"/>
                <w:sz w:val="24"/>
                <w:szCs w:val="24"/>
              </w:rPr>
            </w:pPr>
            <w:r>
              <w:rPr>
                <w:rFonts w:ascii="Gill Sans MT" w:hAnsi="Gill Sans MT" w:cs="Arial"/>
                <w:sz w:val="24"/>
                <w:szCs w:val="24"/>
              </w:rPr>
              <w:t>Name of Trust or Practice:</w:t>
            </w:r>
          </w:p>
        </w:tc>
        <w:tc>
          <w:tcPr>
            <w:tcW w:w="6663" w:type="dxa"/>
            <w:tcBorders>
              <w:left w:val="single" w:sz="6" w:space="0" w:color="auto"/>
            </w:tcBorders>
          </w:tcPr>
          <w:p w14:paraId="3DAA5D84" w14:textId="77777777" w:rsidR="00A85A01" w:rsidRPr="00C80EED" w:rsidRDefault="00A85A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</w:tbl>
    <w:p w14:paraId="6157EAED" w14:textId="77777777" w:rsidR="00A85A01" w:rsidRPr="00C80EED" w:rsidRDefault="00A85A01" w:rsidP="000C18AF">
      <w:pPr>
        <w:jc w:val="center"/>
        <w:rPr>
          <w:rFonts w:ascii="Gill Sans MT" w:hAnsi="Gill Sans MT"/>
          <w:sz w:val="24"/>
          <w:szCs w:val="24"/>
        </w:rPr>
      </w:pPr>
    </w:p>
    <w:tbl>
      <w:tblPr>
        <w:tblW w:w="10173" w:type="dxa"/>
        <w:tblLayout w:type="fixed"/>
        <w:tblCellMar>
          <w:top w:w="28" w:type="dxa"/>
        </w:tblCellMar>
        <w:tblLook w:val="0000" w:firstRow="0" w:lastRow="0" w:firstColumn="0" w:lastColumn="0" w:noHBand="0" w:noVBand="0"/>
      </w:tblPr>
      <w:tblGrid>
        <w:gridCol w:w="3510"/>
        <w:gridCol w:w="6663"/>
      </w:tblGrid>
      <w:tr w:rsidR="00A85A01" w:rsidRPr="00C80EED" w14:paraId="290A4B97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4DC74FF" w14:textId="77777777" w:rsidR="00A85A01" w:rsidRPr="00C80EED" w:rsidRDefault="00D71D01" w:rsidP="00E95EAF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 xml:space="preserve">Full </w:t>
            </w:r>
            <w:r w:rsidR="00A85A01" w:rsidRPr="00C80EED">
              <w:rPr>
                <w:rFonts w:ascii="Gill Sans MT" w:hAnsi="Gill Sans MT" w:cs="Arial"/>
                <w:sz w:val="24"/>
                <w:szCs w:val="24"/>
              </w:rPr>
              <w:t xml:space="preserve">Name of Trainee </w:t>
            </w:r>
            <w:r w:rsidR="00E95EAF">
              <w:rPr>
                <w:rFonts w:ascii="Gill Sans MT" w:hAnsi="Gill Sans MT" w:cs="Arial"/>
                <w:sz w:val="24"/>
                <w:szCs w:val="24"/>
              </w:rPr>
              <w:t>Assistant Practi</w:t>
            </w:r>
            <w:r w:rsidR="00A52D42">
              <w:rPr>
                <w:rFonts w:ascii="Gill Sans MT" w:hAnsi="Gill Sans MT" w:cs="Arial"/>
                <w:sz w:val="24"/>
                <w:szCs w:val="24"/>
              </w:rPr>
              <w:t>ti</w:t>
            </w:r>
            <w:r w:rsidR="00E95EAF">
              <w:rPr>
                <w:rFonts w:ascii="Gill Sans MT" w:hAnsi="Gill Sans MT" w:cs="Arial"/>
                <w:sz w:val="24"/>
                <w:szCs w:val="24"/>
              </w:rPr>
              <w:t>oner: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0786" w14:textId="77777777" w:rsidR="00A85A01" w:rsidRPr="00C80EED" w:rsidRDefault="00A85A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D71D01" w:rsidRPr="00C80EED" w14:paraId="513476E7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B02A445" w14:textId="77777777" w:rsidR="00D71D01" w:rsidRPr="00C80EED" w:rsidRDefault="004B7919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>
              <w:rPr>
                <w:rFonts w:ascii="Gill Sans MT" w:hAnsi="Gill Sans MT" w:cs="Arial"/>
                <w:sz w:val="24"/>
                <w:szCs w:val="24"/>
              </w:rPr>
              <w:t xml:space="preserve">Mr/Mrs/Ms or </w:t>
            </w:r>
            <w:r w:rsidR="006B2613" w:rsidRPr="00C80EED">
              <w:rPr>
                <w:rFonts w:ascii="Gill Sans MT" w:hAnsi="Gill Sans MT" w:cs="Arial"/>
                <w:sz w:val="24"/>
                <w:szCs w:val="24"/>
              </w:rPr>
              <w:t>Miss</w:t>
            </w:r>
            <w:r w:rsidR="00B941E3" w:rsidRPr="00C80EED">
              <w:rPr>
                <w:rFonts w:ascii="Gill Sans MT" w:hAnsi="Gill Sans MT" w:cs="Arial"/>
                <w:sz w:val="24"/>
                <w:szCs w:val="24"/>
              </w:rPr>
              <w:t>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9852" w14:textId="77777777" w:rsidR="00D71D01" w:rsidRPr="00C80EED" w:rsidRDefault="00D71D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D71D01" w:rsidRPr="00C80EED" w14:paraId="04444172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4C25229" w14:textId="77777777" w:rsidR="00D71D01" w:rsidRPr="00C80EED" w:rsidRDefault="00D71D01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>Date of Birth: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CB5C" w14:textId="77777777" w:rsidR="00D71D01" w:rsidRPr="00C80EED" w:rsidRDefault="00D71D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D71D01" w:rsidRPr="00C80EED" w14:paraId="54EF4619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98F6EA8" w14:textId="77777777" w:rsidR="00D71D01" w:rsidRPr="00C80EED" w:rsidRDefault="00D71D01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>Telephone Number: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FE5F" w14:textId="77777777" w:rsidR="00D71D01" w:rsidRPr="00C80EED" w:rsidRDefault="00D71D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D71D01" w:rsidRPr="00C80EED" w14:paraId="01A54D24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A6100C6" w14:textId="77777777" w:rsidR="00D71D01" w:rsidRPr="00C80EED" w:rsidRDefault="00D71D01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>Email: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A802" w14:textId="77777777" w:rsidR="00D71D01" w:rsidRPr="00C80EED" w:rsidRDefault="00D71D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A85A01" w:rsidRPr="00C80EED" w14:paraId="7AB94FB5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D8D0DA8" w14:textId="77777777" w:rsidR="00A85A01" w:rsidRPr="00C80EED" w:rsidRDefault="00A85A01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>Home</w:t>
            </w:r>
            <w:r w:rsidR="00D71D01" w:rsidRPr="00C80EED">
              <w:rPr>
                <w:rFonts w:ascii="Gill Sans MT" w:hAnsi="Gill Sans MT" w:cs="Arial"/>
                <w:sz w:val="24"/>
                <w:szCs w:val="24"/>
              </w:rPr>
              <w:t xml:space="preserve"> A</w:t>
            </w:r>
            <w:r w:rsidRPr="00C80EED">
              <w:rPr>
                <w:rFonts w:ascii="Gill Sans MT" w:hAnsi="Gill Sans MT" w:cs="Arial"/>
                <w:sz w:val="24"/>
                <w:szCs w:val="24"/>
              </w:rPr>
              <w:t>ddress:</w:t>
            </w:r>
          </w:p>
          <w:p w14:paraId="6751CCFB" w14:textId="77777777" w:rsidR="00A85A01" w:rsidRPr="00C80EED" w:rsidRDefault="00A85A01" w:rsidP="00183E0E">
            <w:pPr>
              <w:rPr>
                <w:rFonts w:ascii="Gill Sans MT" w:hAnsi="Gill Sans MT" w:cs="Arial"/>
                <w:sz w:val="24"/>
                <w:szCs w:val="24"/>
              </w:rPr>
            </w:pPr>
          </w:p>
          <w:p w14:paraId="4831B484" w14:textId="77777777" w:rsidR="00A85A01" w:rsidRPr="00C80EED" w:rsidRDefault="00A85A01" w:rsidP="00183E0E">
            <w:pPr>
              <w:rPr>
                <w:rFonts w:ascii="Gill Sans MT" w:hAnsi="Gill Sans MT" w:cs="Arial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050B" w14:textId="77777777" w:rsidR="00A85A01" w:rsidRPr="00C80EED" w:rsidRDefault="00A85A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A85A01" w:rsidRPr="00C80EED" w14:paraId="79DF2C9B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233D55B" w14:textId="77777777" w:rsidR="00A85A01" w:rsidRPr="00C80EED" w:rsidRDefault="00D71D01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>Post C</w:t>
            </w:r>
            <w:r w:rsidR="00A85A01" w:rsidRPr="00C80EED">
              <w:rPr>
                <w:rFonts w:ascii="Gill Sans MT" w:hAnsi="Gill Sans MT" w:cs="Arial"/>
                <w:sz w:val="24"/>
                <w:szCs w:val="24"/>
              </w:rPr>
              <w:t>ode: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CE9E" w14:textId="77777777" w:rsidR="00A85A01" w:rsidRPr="00C80EED" w:rsidRDefault="00A85A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</w:tbl>
    <w:p w14:paraId="01BF32C5" w14:textId="77777777" w:rsidR="00A85A01" w:rsidRPr="00C80EED" w:rsidRDefault="00A85A01" w:rsidP="000C18AF">
      <w:pPr>
        <w:jc w:val="center"/>
        <w:rPr>
          <w:rFonts w:ascii="Gill Sans MT" w:hAnsi="Gill Sans MT" w:cs="Arial"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10"/>
        <w:gridCol w:w="6663"/>
      </w:tblGrid>
      <w:tr w:rsidR="00A85A01" w:rsidRPr="00C80EED" w14:paraId="1CD77AEB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F0B57CE" w14:textId="77777777" w:rsidR="00A85A01" w:rsidRPr="00C80EED" w:rsidRDefault="00A85A01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 xml:space="preserve">Name of </w:t>
            </w:r>
            <w:r w:rsidR="00B941E3" w:rsidRPr="00C80EED">
              <w:rPr>
                <w:rFonts w:ascii="Gill Sans MT" w:hAnsi="Gill Sans MT" w:cs="Arial"/>
                <w:sz w:val="24"/>
                <w:szCs w:val="24"/>
              </w:rPr>
              <w:t>Department</w:t>
            </w:r>
            <w:r w:rsidRPr="00C80EED">
              <w:rPr>
                <w:rFonts w:ascii="Gill Sans MT" w:hAnsi="Gill Sans MT" w:cs="Arial"/>
                <w:sz w:val="24"/>
                <w:szCs w:val="24"/>
              </w:rPr>
              <w:t xml:space="preserve"> Manager: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4213" w14:textId="77777777" w:rsidR="00A85A01" w:rsidRPr="00C80EED" w:rsidRDefault="00A85A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</w:tbl>
    <w:p w14:paraId="11933CB3" w14:textId="77777777" w:rsidR="00A85A01" w:rsidRPr="00C80EED" w:rsidRDefault="00A85A01" w:rsidP="000C18AF">
      <w:pPr>
        <w:jc w:val="center"/>
        <w:rPr>
          <w:rFonts w:ascii="Gill Sans MT" w:hAnsi="Gill Sans MT" w:cs="Arial"/>
          <w:sz w:val="24"/>
          <w:szCs w:val="24"/>
        </w:rPr>
      </w:pPr>
    </w:p>
    <w:tbl>
      <w:tblPr>
        <w:tblW w:w="10173" w:type="dxa"/>
        <w:tblLayout w:type="fixed"/>
        <w:tblCellMar>
          <w:top w:w="28" w:type="dxa"/>
        </w:tblCellMar>
        <w:tblLook w:val="0000" w:firstRow="0" w:lastRow="0" w:firstColumn="0" w:lastColumn="0" w:noHBand="0" w:noVBand="0"/>
      </w:tblPr>
      <w:tblGrid>
        <w:gridCol w:w="3510"/>
        <w:gridCol w:w="6663"/>
      </w:tblGrid>
      <w:tr w:rsidR="00A85A01" w:rsidRPr="00C80EED" w14:paraId="01D95370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88C62C3" w14:textId="77777777" w:rsidR="00A85A01" w:rsidRPr="00C80EED" w:rsidRDefault="00A85A01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 xml:space="preserve">Name of Supervising </w:t>
            </w:r>
            <w:r w:rsidR="00B941E3" w:rsidRPr="00C80EED">
              <w:rPr>
                <w:rFonts w:ascii="Gill Sans MT" w:hAnsi="Gill Sans MT" w:cs="Arial"/>
                <w:sz w:val="24"/>
                <w:szCs w:val="24"/>
              </w:rPr>
              <w:t>Podiatrist</w:t>
            </w:r>
            <w:r w:rsidRPr="00C80EED">
              <w:rPr>
                <w:rFonts w:ascii="Gill Sans MT" w:hAnsi="Gill Sans MT" w:cs="Arial"/>
                <w:sz w:val="24"/>
                <w:szCs w:val="24"/>
              </w:rPr>
              <w:t>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5B479" w14:textId="77777777" w:rsidR="00A85A01" w:rsidRPr="00C80EED" w:rsidRDefault="00A85A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D71D01" w:rsidRPr="00C80EED" w14:paraId="1737E020" w14:textId="77777777" w:rsidTr="00BB3968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noWrap/>
          </w:tcPr>
          <w:p w14:paraId="09629C20" w14:textId="77777777" w:rsidR="00D71D01" w:rsidRPr="00C80EED" w:rsidRDefault="00D71D01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>Contact Number: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2017" w14:textId="77777777" w:rsidR="00D71D01" w:rsidRPr="00C80EED" w:rsidRDefault="00D71D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6B2613" w:rsidRPr="00C80EED" w14:paraId="2A62BB2E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59DE4AF" w14:textId="77777777" w:rsidR="006B2613" w:rsidRPr="00C80EED" w:rsidRDefault="006B2613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>Email: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E07C" w14:textId="77777777" w:rsidR="006B2613" w:rsidRPr="00C80EED" w:rsidRDefault="006B2613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303F25" w:rsidRPr="00C80EED" w14:paraId="0AFF74C4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8B3AE27" w14:textId="77777777" w:rsidR="00303F25" w:rsidRDefault="00EF48AC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>
              <w:rPr>
                <w:rFonts w:ascii="Gill Sans MT" w:hAnsi="Gill Sans MT" w:cs="Arial"/>
                <w:sz w:val="24"/>
                <w:szCs w:val="24"/>
              </w:rPr>
              <w:t>Work Address:</w:t>
            </w:r>
          </w:p>
          <w:p w14:paraId="102CCADD" w14:textId="77777777" w:rsidR="00EF48AC" w:rsidRDefault="00EF48AC" w:rsidP="00183E0E">
            <w:pPr>
              <w:rPr>
                <w:rFonts w:ascii="Gill Sans MT" w:hAnsi="Gill Sans MT" w:cs="Arial"/>
                <w:sz w:val="24"/>
                <w:szCs w:val="24"/>
              </w:rPr>
            </w:pPr>
          </w:p>
          <w:p w14:paraId="216F38B5" w14:textId="77777777" w:rsidR="00EF48AC" w:rsidRPr="00C80EED" w:rsidRDefault="00EF48AC" w:rsidP="00183E0E">
            <w:pPr>
              <w:rPr>
                <w:rFonts w:ascii="Gill Sans MT" w:hAnsi="Gill Sans MT" w:cs="Arial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48FA" w14:textId="77777777" w:rsidR="00303F25" w:rsidRPr="00C80EED" w:rsidRDefault="00303F25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303F25" w:rsidRPr="00C80EED" w14:paraId="5739545B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52F43CC" w14:textId="77777777" w:rsidR="00303F25" w:rsidRPr="00C80EED" w:rsidRDefault="00EF48AC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>
              <w:rPr>
                <w:rFonts w:ascii="Gill Sans MT" w:hAnsi="Gill Sans MT" w:cs="Arial"/>
                <w:sz w:val="24"/>
                <w:szCs w:val="24"/>
              </w:rPr>
              <w:t>Post Code: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88C41" w14:textId="77777777" w:rsidR="00303F25" w:rsidRPr="00C80EED" w:rsidRDefault="00303F25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303F25" w:rsidRPr="00C80EED" w14:paraId="2E1CE4EF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D66107C" w14:textId="77777777" w:rsidR="00303F25" w:rsidRPr="00C80EED" w:rsidRDefault="00EF48AC" w:rsidP="00183E0E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0EED">
              <w:rPr>
                <w:rFonts w:ascii="Gill Sans MT" w:hAnsi="Gill Sans MT" w:cs="Arial"/>
                <w:sz w:val="24"/>
                <w:szCs w:val="24"/>
              </w:rPr>
              <w:t xml:space="preserve">If the above </w:t>
            </w:r>
            <w:r>
              <w:rPr>
                <w:rFonts w:ascii="Gill Sans MT" w:hAnsi="Gill Sans MT" w:cs="Arial"/>
                <w:sz w:val="24"/>
                <w:szCs w:val="24"/>
              </w:rPr>
              <w:t xml:space="preserve">details are </w:t>
            </w:r>
            <w:r w:rsidRPr="00C80EED">
              <w:rPr>
                <w:rFonts w:ascii="Gill Sans MT" w:hAnsi="Gill Sans MT" w:cs="Arial"/>
                <w:sz w:val="24"/>
                <w:szCs w:val="24"/>
              </w:rPr>
              <w:t>not the</w:t>
            </w:r>
            <w:r>
              <w:rPr>
                <w:rFonts w:ascii="Gill Sans MT" w:hAnsi="Gill Sans MT" w:cs="Arial"/>
                <w:sz w:val="24"/>
                <w:szCs w:val="24"/>
              </w:rPr>
              <w:t xml:space="preserve"> preferred</w:t>
            </w:r>
            <w:r w:rsidRPr="00C80EED">
              <w:rPr>
                <w:rFonts w:ascii="Gill Sans MT" w:hAnsi="Gill Sans MT" w:cs="Arial"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="Arial"/>
                <w:sz w:val="24"/>
                <w:szCs w:val="24"/>
              </w:rPr>
              <w:t xml:space="preserve">way for the Examiner to contact you </w:t>
            </w:r>
            <w:r w:rsidRPr="00C80EED">
              <w:rPr>
                <w:rFonts w:ascii="Gill Sans MT" w:hAnsi="Gill Sans MT" w:cs="Arial"/>
                <w:sz w:val="24"/>
                <w:szCs w:val="24"/>
              </w:rPr>
              <w:t xml:space="preserve">please fill in </w:t>
            </w:r>
            <w:r>
              <w:rPr>
                <w:rFonts w:ascii="Gill Sans MT" w:hAnsi="Gill Sans MT" w:cs="Arial"/>
                <w:sz w:val="24"/>
                <w:szCs w:val="24"/>
              </w:rPr>
              <w:t xml:space="preserve">alternative details </w:t>
            </w:r>
            <w:r w:rsidRPr="00C80EED">
              <w:rPr>
                <w:rFonts w:ascii="Gill Sans MT" w:hAnsi="Gill Sans MT" w:cs="Arial"/>
                <w:sz w:val="24"/>
                <w:szCs w:val="24"/>
              </w:rPr>
              <w:t>here: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39CA" w14:textId="77777777" w:rsidR="00303F25" w:rsidRPr="00C80EED" w:rsidRDefault="00303F25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</w:tbl>
    <w:p w14:paraId="2587638B" w14:textId="77777777" w:rsidR="00A85A01" w:rsidRPr="00C80EED" w:rsidRDefault="00A85A01" w:rsidP="00EF48AC">
      <w:pPr>
        <w:rPr>
          <w:rFonts w:ascii="Gill Sans MT" w:hAnsi="Gill Sans MT" w:cs="Arial"/>
          <w:sz w:val="24"/>
          <w:szCs w:val="24"/>
        </w:rPr>
      </w:pPr>
    </w:p>
    <w:tbl>
      <w:tblPr>
        <w:tblW w:w="10314" w:type="dxa"/>
        <w:tblLayout w:type="fixed"/>
        <w:tblCellMar>
          <w:top w:w="28" w:type="dxa"/>
        </w:tblCellMar>
        <w:tblLook w:val="0000" w:firstRow="0" w:lastRow="0" w:firstColumn="0" w:lastColumn="0" w:noHBand="0" w:noVBand="0"/>
      </w:tblPr>
      <w:tblGrid>
        <w:gridCol w:w="3510"/>
        <w:gridCol w:w="6804"/>
      </w:tblGrid>
      <w:tr w:rsidR="00A85A01" w:rsidRPr="00C80EED" w14:paraId="20FC1B85" w14:textId="77777777" w:rsidTr="003D42BE">
        <w:trPr>
          <w:cantSplit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602803F" w14:textId="77777777" w:rsidR="00A85A01" w:rsidRPr="00C80EED" w:rsidRDefault="003D42BE" w:rsidP="003D42BE">
            <w:pPr>
              <w:ind w:right="-108"/>
              <w:rPr>
                <w:rFonts w:ascii="Gill Sans MT" w:hAnsi="Gill Sans MT" w:cs="Arial"/>
                <w:sz w:val="24"/>
                <w:szCs w:val="24"/>
              </w:rPr>
            </w:pPr>
            <w:r>
              <w:rPr>
                <w:rFonts w:ascii="Gill Sans MT" w:hAnsi="Gill Sans MT" w:cs="Arial"/>
                <w:sz w:val="24"/>
                <w:szCs w:val="24"/>
              </w:rPr>
              <w:t>Preferred Month of Examination</w:t>
            </w:r>
            <w:r w:rsidR="0067215D">
              <w:rPr>
                <w:rFonts w:ascii="Gill Sans MT" w:hAnsi="Gill Sans MT" w:cs="Arial"/>
                <w:sz w:val="24"/>
                <w:szCs w:val="24"/>
              </w:rPr>
              <w:t>: (please note that there must be at least a 6 week period between the submission of the Reflective Portfolio and the Examination)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C5EE" w14:textId="77777777" w:rsidR="00A85A01" w:rsidRPr="00C80EED" w:rsidRDefault="00A85A01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</w:tbl>
    <w:p w14:paraId="02B891EA" w14:textId="77777777" w:rsidR="00A85A01" w:rsidRDefault="00A85A01" w:rsidP="000C18AF">
      <w:pPr>
        <w:jc w:val="center"/>
        <w:rPr>
          <w:rFonts w:ascii="Gill Sans MT" w:hAnsi="Gill Sans MT" w:cs="Arial"/>
          <w:sz w:val="24"/>
          <w:szCs w:val="24"/>
        </w:rPr>
      </w:pPr>
    </w:p>
    <w:p w14:paraId="7DC27441" w14:textId="77777777" w:rsidR="00394CDC" w:rsidRPr="00394CDC" w:rsidRDefault="00394CDC" w:rsidP="00394CDC">
      <w:pPr>
        <w:rPr>
          <w:rFonts w:ascii="Gill Sans MT" w:hAnsi="Gill Sans MT" w:cs="Arial"/>
        </w:rPr>
      </w:pPr>
      <w:r w:rsidRPr="00394CDC">
        <w:rPr>
          <w:rFonts w:ascii="Gill Sans MT" w:hAnsi="Gill Sans MT" w:cs="Arial"/>
        </w:rPr>
        <w:t>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7"/>
        <w:gridCol w:w="2452"/>
        <w:gridCol w:w="2487"/>
        <w:gridCol w:w="2453"/>
      </w:tblGrid>
      <w:tr w:rsidR="00394CDC" w14:paraId="1F49EE97" w14:textId="77777777" w:rsidTr="00C01A65">
        <w:tc>
          <w:tcPr>
            <w:tcW w:w="2526" w:type="dxa"/>
            <w:shd w:val="clear" w:color="auto" w:fill="808080" w:themeFill="background1" w:themeFillShade="80"/>
            <w:vAlign w:val="center"/>
          </w:tcPr>
          <w:p w14:paraId="27F2CEF0" w14:textId="77777777" w:rsidR="00394CDC" w:rsidRPr="00E102F4" w:rsidRDefault="00C01A65" w:rsidP="00C01A65">
            <w:pP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</w:pPr>
            <w:r w:rsidRPr="00E102F4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Date Application R</w:t>
            </w:r>
            <w:r w:rsidR="00394CDC" w:rsidRPr="00E102F4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eceived</w:t>
            </w:r>
            <w:r w:rsidRPr="00E102F4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526" w:type="dxa"/>
            <w:vAlign w:val="center"/>
          </w:tcPr>
          <w:p w14:paraId="28F99831" w14:textId="77777777" w:rsidR="00394CDC" w:rsidRPr="00C01A65" w:rsidRDefault="00394CDC" w:rsidP="00C01A65">
            <w:pPr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526" w:type="dxa"/>
            <w:shd w:val="clear" w:color="auto" w:fill="808080" w:themeFill="background1" w:themeFillShade="80"/>
            <w:vAlign w:val="center"/>
          </w:tcPr>
          <w:p w14:paraId="0A5062D3" w14:textId="77777777" w:rsidR="00394CDC" w:rsidRPr="00C01A65" w:rsidRDefault="00C01A65" w:rsidP="00C01A65">
            <w:pP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</w:pPr>
            <w:r w:rsidRPr="00C01A65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Date Confirmed R</w:t>
            </w:r>
            <w:r w:rsidR="00394CDC" w:rsidRPr="00C01A65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eceipt</w:t>
            </w:r>
            <w:r w:rsidRPr="00C01A65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527" w:type="dxa"/>
          </w:tcPr>
          <w:p w14:paraId="48EBF605" w14:textId="77777777" w:rsidR="00394CDC" w:rsidRDefault="00394CDC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394CDC" w14:paraId="6A92DBBA" w14:textId="77777777" w:rsidTr="00C01A65">
        <w:trPr>
          <w:trHeight w:val="336"/>
        </w:trPr>
        <w:tc>
          <w:tcPr>
            <w:tcW w:w="2526" w:type="dxa"/>
            <w:shd w:val="clear" w:color="auto" w:fill="808080" w:themeFill="background1" w:themeFillShade="80"/>
            <w:vAlign w:val="center"/>
          </w:tcPr>
          <w:p w14:paraId="7252E959" w14:textId="77777777" w:rsidR="00394CDC" w:rsidRPr="00E102F4" w:rsidRDefault="0067215D" w:rsidP="00C01A65">
            <w:pP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</w:pPr>
            <w: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Name of Examiner</w:t>
            </w:r>
            <w:r w:rsidR="00C01A65" w:rsidRPr="00E102F4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526" w:type="dxa"/>
            <w:vAlign w:val="center"/>
          </w:tcPr>
          <w:p w14:paraId="71CEFB02" w14:textId="77777777" w:rsidR="00394CDC" w:rsidRPr="00C01A65" w:rsidRDefault="00394CDC" w:rsidP="00C01A65">
            <w:pPr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526" w:type="dxa"/>
            <w:shd w:val="clear" w:color="auto" w:fill="808080" w:themeFill="background1" w:themeFillShade="80"/>
            <w:vAlign w:val="center"/>
          </w:tcPr>
          <w:p w14:paraId="2C806959" w14:textId="77777777" w:rsidR="00394CDC" w:rsidRPr="00C01A65" w:rsidRDefault="00C01A65" w:rsidP="00C01A65">
            <w:pP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</w:pPr>
            <w:r w:rsidRPr="00C01A65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Date Invite Was S</w:t>
            </w:r>
            <w:r w:rsidR="00394CDC" w:rsidRPr="00C01A65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ent</w:t>
            </w:r>
            <w:r w:rsidRPr="00C01A65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527" w:type="dxa"/>
          </w:tcPr>
          <w:p w14:paraId="55564B48" w14:textId="77777777" w:rsidR="00394CDC" w:rsidRDefault="00394CDC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394CDC" w14:paraId="7F9E1C3A" w14:textId="77777777" w:rsidTr="00C01A65">
        <w:tc>
          <w:tcPr>
            <w:tcW w:w="2526" w:type="dxa"/>
            <w:shd w:val="clear" w:color="auto" w:fill="808080" w:themeFill="background1" w:themeFillShade="80"/>
            <w:vAlign w:val="center"/>
          </w:tcPr>
          <w:p w14:paraId="1F044EDB" w14:textId="77777777" w:rsidR="00394CDC" w:rsidRPr="00E102F4" w:rsidRDefault="00C01A65" w:rsidP="00C01A65">
            <w:pP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</w:pPr>
            <w:r w:rsidRPr="00E102F4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Date Examiner Confirmed:</w:t>
            </w:r>
          </w:p>
        </w:tc>
        <w:tc>
          <w:tcPr>
            <w:tcW w:w="2526" w:type="dxa"/>
            <w:vAlign w:val="center"/>
          </w:tcPr>
          <w:p w14:paraId="0351EAB3" w14:textId="77777777" w:rsidR="00394CDC" w:rsidRPr="00C01A65" w:rsidRDefault="00394CDC" w:rsidP="00C01A65">
            <w:pPr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526" w:type="dxa"/>
            <w:shd w:val="clear" w:color="auto" w:fill="808080" w:themeFill="background1" w:themeFillShade="80"/>
            <w:vAlign w:val="center"/>
          </w:tcPr>
          <w:p w14:paraId="78A57EE9" w14:textId="77777777" w:rsidR="00394CDC" w:rsidRPr="00C01A65" w:rsidRDefault="00C01A65" w:rsidP="00C01A65">
            <w:pP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</w:pPr>
            <w:r w:rsidRPr="00C01A65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Examination Date:</w:t>
            </w:r>
          </w:p>
        </w:tc>
        <w:tc>
          <w:tcPr>
            <w:tcW w:w="2527" w:type="dxa"/>
          </w:tcPr>
          <w:p w14:paraId="00029F18" w14:textId="77777777" w:rsidR="00394CDC" w:rsidRDefault="00394CDC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394CDC" w14:paraId="2511C791" w14:textId="77777777" w:rsidTr="0067215D">
        <w:trPr>
          <w:trHeight w:val="322"/>
        </w:trPr>
        <w:tc>
          <w:tcPr>
            <w:tcW w:w="2526" w:type="dxa"/>
            <w:shd w:val="clear" w:color="auto" w:fill="808080" w:themeFill="background1" w:themeFillShade="80"/>
            <w:vAlign w:val="center"/>
          </w:tcPr>
          <w:p w14:paraId="6FADEC55" w14:textId="77777777" w:rsidR="00394CDC" w:rsidRPr="00E102F4" w:rsidRDefault="00C01A65" w:rsidP="00C01A65">
            <w:pP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</w:pPr>
            <w:r w:rsidRPr="00E102F4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Papers Sent to Examiner</w:t>
            </w:r>
            <w:r w:rsidR="00E102F4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526" w:type="dxa"/>
            <w:vAlign w:val="center"/>
          </w:tcPr>
          <w:p w14:paraId="7E506C0A" w14:textId="77777777" w:rsidR="00394CDC" w:rsidRPr="00C01A65" w:rsidRDefault="00394CDC" w:rsidP="00C01A65">
            <w:pPr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526" w:type="dxa"/>
            <w:shd w:val="clear" w:color="auto" w:fill="808080" w:themeFill="background1" w:themeFillShade="80"/>
            <w:vAlign w:val="center"/>
          </w:tcPr>
          <w:p w14:paraId="6E4DC2E0" w14:textId="77777777" w:rsidR="00394CDC" w:rsidRPr="00C01A65" w:rsidRDefault="00C01A65" w:rsidP="00C01A65">
            <w:pP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</w:pPr>
            <w:r w:rsidRPr="00C01A65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Date Papers Returned:</w:t>
            </w:r>
          </w:p>
        </w:tc>
        <w:tc>
          <w:tcPr>
            <w:tcW w:w="2527" w:type="dxa"/>
          </w:tcPr>
          <w:p w14:paraId="383A0655" w14:textId="77777777" w:rsidR="00394CDC" w:rsidRDefault="00394CDC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  <w:tr w:rsidR="00394CDC" w14:paraId="678421CB" w14:textId="77777777" w:rsidTr="00C01A65">
        <w:tc>
          <w:tcPr>
            <w:tcW w:w="2526" w:type="dxa"/>
            <w:shd w:val="clear" w:color="auto" w:fill="808080" w:themeFill="background1" w:themeFillShade="80"/>
            <w:vAlign w:val="center"/>
          </w:tcPr>
          <w:p w14:paraId="3621D39A" w14:textId="77777777" w:rsidR="00394CDC" w:rsidRPr="00E102F4" w:rsidRDefault="00C01A65" w:rsidP="00C01A65">
            <w:pP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</w:pPr>
            <w:r w:rsidRPr="00E102F4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Examination Result:</w:t>
            </w:r>
          </w:p>
        </w:tc>
        <w:tc>
          <w:tcPr>
            <w:tcW w:w="2526" w:type="dxa"/>
            <w:vAlign w:val="center"/>
          </w:tcPr>
          <w:p w14:paraId="4ABF9130" w14:textId="77777777" w:rsidR="00394CDC" w:rsidRPr="00C01A65" w:rsidRDefault="00394CDC" w:rsidP="00C01A65">
            <w:pPr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526" w:type="dxa"/>
            <w:shd w:val="clear" w:color="auto" w:fill="808080" w:themeFill="background1" w:themeFillShade="80"/>
            <w:vAlign w:val="center"/>
          </w:tcPr>
          <w:p w14:paraId="3231BAE6" w14:textId="77777777" w:rsidR="00394CDC" w:rsidRPr="00C01A65" w:rsidRDefault="00C01A65" w:rsidP="00C01A65">
            <w:pPr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</w:pPr>
            <w:r w:rsidRPr="00C01A65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Dates Results were Confirmed with Assistant</w:t>
            </w:r>
            <w:r w:rsidR="0067215D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 xml:space="preserve"> and Certificate Sent</w:t>
            </w:r>
            <w:r w:rsidRPr="00C01A65">
              <w:rPr>
                <w:rFonts w:ascii="Gill Sans MT" w:hAnsi="Gill Sans MT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527" w:type="dxa"/>
          </w:tcPr>
          <w:p w14:paraId="38DBE8F0" w14:textId="77777777" w:rsidR="00394CDC" w:rsidRDefault="00394CDC" w:rsidP="000C18AF">
            <w:pPr>
              <w:jc w:val="center"/>
              <w:rPr>
                <w:rFonts w:ascii="Gill Sans MT" w:hAnsi="Gill Sans MT" w:cs="Arial"/>
                <w:sz w:val="24"/>
                <w:szCs w:val="24"/>
              </w:rPr>
            </w:pPr>
          </w:p>
        </w:tc>
      </w:tr>
    </w:tbl>
    <w:p w14:paraId="53114415" w14:textId="77777777" w:rsidR="000806A2" w:rsidRPr="0067215D" w:rsidRDefault="000806A2" w:rsidP="000E3FBB">
      <w:pPr>
        <w:rPr>
          <w:rFonts w:ascii="Gill Sans MT" w:hAnsi="Gill Sans MT" w:cs="Arial"/>
          <w:sz w:val="16"/>
          <w:szCs w:val="16"/>
        </w:rPr>
      </w:pPr>
    </w:p>
    <w:p w14:paraId="586DC394" w14:textId="77777777" w:rsidR="00BC1A89" w:rsidRDefault="00A85A01" w:rsidP="00E1192E">
      <w:pPr>
        <w:pStyle w:val="BodyText"/>
        <w:rPr>
          <w:rFonts w:ascii="Gill Sans MT" w:hAnsi="Gill Sans MT"/>
          <w:b/>
          <w:sz w:val="21"/>
          <w:szCs w:val="21"/>
        </w:rPr>
      </w:pPr>
      <w:r w:rsidRPr="00872E35">
        <w:rPr>
          <w:rFonts w:ascii="Gill Sans MT" w:hAnsi="Gill Sans MT"/>
          <w:b/>
          <w:sz w:val="21"/>
          <w:szCs w:val="21"/>
        </w:rPr>
        <w:t xml:space="preserve">Please return this form to: The </w:t>
      </w:r>
      <w:r w:rsidR="00C80EED" w:rsidRPr="00872E35">
        <w:rPr>
          <w:rFonts w:ascii="Gill Sans MT" w:hAnsi="Gill Sans MT"/>
          <w:b/>
          <w:sz w:val="21"/>
          <w:szCs w:val="21"/>
        </w:rPr>
        <w:t>College of Podiatry</w:t>
      </w:r>
      <w:r w:rsidR="001B426E" w:rsidRPr="00872E35">
        <w:rPr>
          <w:rFonts w:ascii="Gill Sans MT" w:hAnsi="Gill Sans MT"/>
          <w:b/>
          <w:sz w:val="21"/>
          <w:szCs w:val="21"/>
        </w:rPr>
        <w:t xml:space="preserve">, </w:t>
      </w:r>
      <w:r w:rsidR="00E1192E">
        <w:rPr>
          <w:rFonts w:ascii="Gill Sans MT" w:hAnsi="Gill Sans MT"/>
          <w:b/>
          <w:sz w:val="21"/>
          <w:szCs w:val="21"/>
        </w:rPr>
        <w:t>Quartz house, 207 Providence Square, Mill Street, London, SE1 2EW</w:t>
      </w:r>
    </w:p>
    <w:p w14:paraId="05F4D877" w14:textId="6D326E23" w:rsidR="00B941E3" w:rsidRPr="00872E35" w:rsidRDefault="00C80EED" w:rsidP="00ED6041">
      <w:pPr>
        <w:pStyle w:val="BodyText"/>
        <w:rPr>
          <w:rFonts w:ascii="Gill Sans MT" w:hAnsi="Gill Sans MT"/>
          <w:b/>
          <w:sz w:val="21"/>
          <w:szCs w:val="21"/>
        </w:rPr>
      </w:pPr>
      <w:r w:rsidRPr="00872E35">
        <w:rPr>
          <w:rFonts w:ascii="Gill Sans MT" w:hAnsi="Gill Sans MT"/>
          <w:b/>
          <w:sz w:val="21"/>
          <w:szCs w:val="21"/>
        </w:rPr>
        <w:t xml:space="preserve">Email: </w:t>
      </w:r>
      <w:hyperlink r:id="rId7" w:history="1">
        <w:r w:rsidR="00E63EC7" w:rsidRPr="00524FD5">
          <w:rPr>
            <w:rStyle w:val="Hyperlink"/>
            <w:rFonts w:ascii="Gill Sans MT" w:hAnsi="Gill Sans MT"/>
            <w:b/>
            <w:sz w:val="21"/>
            <w:szCs w:val="21"/>
          </w:rPr>
          <w:t>assistants@cop.org.uk</w:t>
        </w:r>
      </w:hyperlink>
      <w:r w:rsidR="00E63EC7">
        <w:rPr>
          <w:rFonts w:ascii="Gill Sans MT" w:hAnsi="Gill Sans MT"/>
          <w:b/>
          <w:color w:val="365F91" w:themeColor="accent1" w:themeShade="BF"/>
          <w:sz w:val="21"/>
          <w:szCs w:val="21"/>
        </w:rPr>
        <w:t xml:space="preserve"> </w:t>
      </w:r>
      <w:r w:rsidR="00BC1A89" w:rsidRPr="00BC1A89">
        <w:rPr>
          <w:rFonts w:ascii="Gill Sans MT" w:hAnsi="Gill Sans MT"/>
          <w:b/>
          <w:sz w:val="21"/>
          <w:szCs w:val="21"/>
        </w:rPr>
        <w:t>Tel:</w:t>
      </w:r>
      <w:r w:rsidR="00BC1A89">
        <w:rPr>
          <w:rFonts w:ascii="Gill Sans MT" w:hAnsi="Gill Sans MT"/>
          <w:b/>
          <w:color w:val="365F91" w:themeColor="accent1" w:themeShade="BF"/>
          <w:sz w:val="21"/>
          <w:szCs w:val="21"/>
        </w:rPr>
        <w:t xml:space="preserve"> </w:t>
      </w:r>
      <w:r w:rsidR="006A6348">
        <w:rPr>
          <w:rFonts w:ascii="Gill Sans MT" w:hAnsi="Gill Sans MT"/>
          <w:b/>
          <w:color w:val="365F91" w:themeColor="accent1" w:themeShade="BF"/>
          <w:sz w:val="21"/>
          <w:szCs w:val="21"/>
        </w:rPr>
        <w:t>0207 234 86</w:t>
      </w:r>
      <w:r w:rsidR="00E63EC7">
        <w:rPr>
          <w:rFonts w:ascii="Gill Sans MT" w:hAnsi="Gill Sans MT"/>
          <w:b/>
          <w:color w:val="365F91" w:themeColor="accent1" w:themeShade="BF"/>
          <w:sz w:val="21"/>
          <w:szCs w:val="21"/>
        </w:rPr>
        <w:t>51</w:t>
      </w:r>
      <w:bookmarkStart w:id="0" w:name="_GoBack"/>
      <w:bookmarkEnd w:id="0"/>
    </w:p>
    <w:sectPr w:rsidR="00B941E3" w:rsidRPr="00872E35" w:rsidSect="00AF0535">
      <w:headerReference w:type="even" r:id="rId8"/>
      <w:headerReference w:type="default" r:id="rId9"/>
      <w:footerReference w:type="default" r:id="rId10"/>
      <w:headerReference w:type="first" r:id="rId11"/>
      <w:pgSz w:w="11907" w:h="16834" w:code="9"/>
      <w:pgMar w:top="720" w:right="1009" w:bottom="720" w:left="1009" w:header="720" w:footer="720" w:gutter="0"/>
      <w:paperSrc w:first="262" w:other="262"/>
      <w:pgBorders w:offsetFrom="page">
        <w:top w:val="threeDEngrave" w:sz="24" w:space="24" w:color="365F91" w:themeColor="accent1" w:themeShade="BF"/>
        <w:left w:val="threeDEngrave" w:sz="24" w:space="24" w:color="365F91" w:themeColor="accent1" w:themeShade="BF"/>
        <w:bottom w:val="threeDEmboss" w:sz="24" w:space="24" w:color="365F91" w:themeColor="accent1" w:themeShade="BF"/>
        <w:right w:val="threeDEmboss" w:sz="24" w:space="24" w:color="365F91" w:themeColor="accent1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07040" w14:textId="77777777" w:rsidR="00303F25" w:rsidRDefault="00303F25" w:rsidP="0073728C">
      <w:r>
        <w:separator/>
      </w:r>
    </w:p>
  </w:endnote>
  <w:endnote w:type="continuationSeparator" w:id="0">
    <w:p w14:paraId="6B794B51" w14:textId="77777777" w:rsidR="00303F25" w:rsidRDefault="00303F25" w:rsidP="0073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535B7" w14:textId="77777777" w:rsidR="000E3FBB" w:rsidRDefault="006D1202">
    <w:pPr>
      <w:pStyle w:val="Footer"/>
    </w:pPr>
    <w:r>
      <w:t xml:space="preserve">Form </w:t>
    </w:r>
    <w:r w:rsidR="00E1192E">
      <w:t>revised 19</w:t>
    </w:r>
    <w:r w:rsidR="00E1192E" w:rsidRPr="00E1192E">
      <w:rPr>
        <w:vertAlign w:val="superscript"/>
      </w:rPr>
      <w:t>th</w:t>
    </w:r>
    <w:r w:rsidR="00E1192E">
      <w:t xml:space="preserve"> February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0FC96" w14:textId="77777777" w:rsidR="00303F25" w:rsidRDefault="00303F25" w:rsidP="0073728C">
      <w:r>
        <w:separator/>
      </w:r>
    </w:p>
  </w:footnote>
  <w:footnote w:type="continuationSeparator" w:id="0">
    <w:p w14:paraId="712DFBFF" w14:textId="77777777" w:rsidR="00303F25" w:rsidRDefault="00303F25" w:rsidP="00737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046B2" w14:textId="77777777" w:rsidR="00303F25" w:rsidRDefault="00E63EC7">
    <w:pPr>
      <w:pStyle w:val="Header"/>
    </w:pPr>
    <w:r>
      <w:rPr>
        <w:noProof/>
        <w:lang w:val="en-US"/>
      </w:rPr>
      <w:pict w14:anchorId="1CF837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16094" o:spid="_x0000_s2050" type="#_x0000_t75" style="position:absolute;margin-left:0;margin-top:0;width:307.5pt;height:399pt;z-index:-251657216;mso-position-horizontal:center;mso-position-horizontal-relative:margin;mso-position-vertical:center;mso-position-vertical-relative:margin" o:allowincell="f">
          <v:imagedata r:id="rId1" o:title="CopyofSCPshieldCOLOU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FBEFB" w14:textId="77777777" w:rsidR="00303F25" w:rsidRDefault="00E63EC7">
    <w:pPr>
      <w:pStyle w:val="Header"/>
    </w:pPr>
    <w:r>
      <w:rPr>
        <w:noProof/>
        <w:lang w:val="en-US"/>
      </w:rPr>
      <w:pict w14:anchorId="7978BD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16095" o:spid="_x0000_s2051" type="#_x0000_t75" style="position:absolute;margin-left:0;margin-top:0;width:307.5pt;height:399pt;z-index:-251656192;mso-position-horizontal:center;mso-position-horizontal-relative:margin;mso-position-vertical:center;mso-position-vertical-relative:margin" o:allowincell="f">
          <v:imagedata r:id="rId1" o:title="CopyofSCPshieldCOLOU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66286" w14:textId="77777777" w:rsidR="00303F25" w:rsidRDefault="00E63EC7">
    <w:pPr>
      <w:pStyle w:val="Header"/>
    </w:pPr>
    <w:r>
      <w:rPr>
        <w:noProof/>
        <w:lang w:val="en-US"/>
      </w:rPr>
      <w:pict w14:anchorId="2805BD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16093" o:spid="_x0000_s2049" type="#_x0000_t75" style="position:absolute;margin-left:0;margin-top:0;width:307.5pt;height:399pt;z-index:-251658240;mso-position-horizontal:center;mso-position-horizontal-relative:margin;mso-position-vertical:center;mso-position-vertical-relative:margin" o:allowincell="f">
          <v:imagedata r:id="rId1" o:title="CopyofSCPshieldCOLOUR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D4"/>
    <w:rsid w:val="00031DC7"/>
    <w:rsid w:val="000806A2"/>
    <w:rsid w:val="000C18AF"/>
    <w:rsid w:val="000E3FBB"/>
    <w:rsid w:val="00183E0E"/>
    <w:rsid w:val="001868E7"/>
    <w:rsid w:val="001B426E"/>
    <w:rsid w:val="002925D4"/>
    <w:rsid w:val="00303F25"/>
    <w:rsid w:val="00356362"/>
    <w:rsid w:val="0037256F"/>
    <w:rsid w:val="00394CDC"/>
    <w:rsid w:val="003D42BE"/>
    <w:rsid w:val="004147B3"/>
    <w:rsid w:val="004B7919"/>
    <w:rsid w:val="00535B5C"/>
    <w:rsid w:val="006021FC"/>
    <w:rsid w:val="006108D2"/>
    <w:rsid w:val="0067215D"/>
    <w:rsid w:val="006A6348"/>
    <w:rsid w:val="006B2613"/>
    <w:rsid w:val="006D1202"/>
    <w:rsid w:val="00723BC4"/>
    <w:rsid w:val="0073728C"/>
    <w:rsid w:val="0074216B"/>
    <w:rsid w:val="007D3E51"/>
    <w:rsid w:val="008118DC"/>
    <w:rsid w:val="00872E35"/>
    <w:rsid w:val="00900C13"/>
    <w:rsid w:val="00995515"/>
    <w:rsid w:val="00A52D42"/>
    <w:rsid w:val="00A85A01"/>
    <w:rsid w:val="00AF0535"/>
    <w:rsid w:val="00B564DB"/>
    <w:rsid w:val="00B82A56"/>
    <w:rsid w:val="00B941E3"/>
    <w:rsid w:val="00BB3968"/>
    <w:rsid w:val="00BC1A89"/>
    <w:rsid w:val="00C01A65"/>
    <w:rsid w:val="00C80EED"/>
    <w:rsid w:val="00CF40B4"/>
    <w:rsid w:val="00D15E5C"/>
    <w:rsid w:val="00D71D01"/>
    <w:rsid w:val="00E102F4"/>
    <w:rsid w:val="00E1192E"/>
    <w:rsid w:val="00E469AE"/>
    <w:rsid w:val="00E63EC7"/>
    <w:rsid w:val="00E95EAF"/>
    <w:rsid w:val="00EA4F25"/>
    <w:rsid w:val="00ED6041"/>
    <w:rsid w:val="00EF48AC"/>
    <w:rsid w:val="00F27BC4"/>
    <w:rsid w:val="00FE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1E8A503"/>
  <w15:docId w15:val="{ED9C7EC9-2857-461B-8AC6-64B4F266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08D2"/>
    <w:pPr>
      <w:autoSpaceDE w:val="0"/>
      <w:autoSpaceDN w:val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6108D2"/>
    <w:rPr>
      <w:rFonts w:ascii="Arial" w:hAnsi="Arial" w:cs="Arial"/>
      <w:sz w:val="22"/>
      <w:szCs w:val="22"/>
    </w:rPr>
  </w:style>
  <w:style w:type="paragraph" w:styleId="Title">
    <w:name w:val="Title"/>
    <w:basedOn w:val="Normal"/>
    <w:qFormat/>
    <w:rsid w:val="006108D2"/>
    <w:pPr>
      <w:jc w:val="center"/>
    </w:pPr>
    <w:rPr>
      <w:rFonts w:ascii="Arial" w:hAnsi="Arial" w:cs="Arial"/>
      <w:sz w:val="28"/>
      <w:szCs w:val="28"/>
    </w:rPr>
  </w:style>
  <w:style w:type="paragraph" w:styleId="Subtitle">
    <w:name w:val="Subtitle"/>
    <w:basedOn w:val="Normal"/>
    <w:qFormat/>
    <w:rsid w:val="006108D2"/>
    <w:pPr>
      <w:jc w:val="center"/>
    </w:pPr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0E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372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728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72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28C"/>
    <w:rPr>
      <w:lang w:val="en-GB"/>
    </w:rPr>
  </w:style>
  <w:style w:type="table" w:styleId="TableGrid">
    <w:name w:val="Table Grid"/>
    <w:basedOn w:val="TableNormal"/>
    <w:uiPriority w:val="59"/>
    <w:rsid w:val="00394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3F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FBB"/>
    <w:rPr>
      <w:rFonts w:ascii="Tahoma" w:hAnsi="Tahoma" w:cs="Tahoma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63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ssistants@cop.org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A43C7-574A-4F09-A180-F3A3DF139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D67D56D2</Template>
  <TotalTime>0</TotalTime>
  <Pages>1</Pages>
  <Words>166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SOCIETY OF CHIROPODISTS AND PODIATRISTS</vt:lpstr>
    </vt:vector>
  </TitlesOfParts>
  <Company>Gateway 2000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SOCIETY OF CHIROPODISTS AND PODIATRISTS</dc:title>
  <dc:subject/>
  <dc:creator>C.I.L.</dc:creator>
  <cp:keywords/>
  <dc:description/>
  <cp:lastModifiedBy>Stephanie White</cp:lastModifiedBy>
  <cp:revision>5</cp:revision>
  <cp:lastPrinted>2012-08-24T12:43:00Z</cp:lastPrinted>
  <dcterms:created xsi:type="dcterms:W3CDTF">2015-01-28T15:41:00Z</dcterms:created>
  <dcterms:modified xsi:type="dcterms:W3CDTF">2019-01-31T11:27:00Z</dcterms:modified>
</cp:coreProperties>
</file>